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57409" w14:textId="3316A562" w:rsidR="005F5BEC" w:rsidRDefault="00F101A0" w:rsidP="00AE766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DD3507" wp14:editId="3B29E3B5">
                <wp:simplePos x="0" y="0"/>
                <wp:positionH relativeFrom="column">
                  <wp:posOffset>3079630</wp:posOffset>
                </wp:positionH>
                <wp:positionV relativeFrom="paragraph">
                  <wp:posOffset>483079</wp:posOffset>
                </wp:positionV>
                <wp:extent cx="2914650" cy="5417389"/>
                <wp:effectExtent l="0" t="0" r="19050" b="12065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54173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9DBA" w14:textId="4CCEF91E" w:rsidR="00EE7979" w:rsidRPr="009E08AD" w:rsidRDefault="008F430E" w:rsidP="00EE797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E0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Sorting </w:t>
                            </w:r>
                            <w:r w:rsidR="009E08AD" w:rsidRPr="009E0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letters </w:t>
                            </w:r>
                            <w:r w:rsidRPr="009E0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during center time</w:t>
                            </w:r>
                            <w:r w:rsidR="003D4406" w:rsidRPr="009E08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BEDEF84" w14:textId="43FB360B" w:rsidR="00651936" w:rsidRDefault="008F430E" w:rsidP="00EE797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552628" wp14:editId="1BF6CC7B">
                                  <wp:extent cx="2261158" cy="2072900"/>
                                  <wp:effectExtent l="0" t="1270" r="5080" b="5080"/>
                                  <wp:docPr id="1" name="Picture 1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4687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99" t="8335" r="23293" b="1134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70962" cy="2081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A7A09" w14:textId="594F83A5" w:rsidR="00651936" w:rsidRPr="009E08AD" w:rsidRDefault="009E08AD" w:rsidP="00EE7979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</w:pPr>
                            <w:r w:rsidRPr="009E08A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Big Bad Little Red Puppet Show</w:t>
                            </w:r>
                            <w:r w:rsidR="00651936" w:rsidRPr="009E08A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9FA139C" w14:textId="2AB1A829" w:rsidR="00A56E0E" w:rsidRDefault="009E08AD" w:rsidP="00EE797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8CF25A" wp14:editId="43C61282">
                                  <wp:extent cx="2235417" cy="2460625"/>
                                  <wp:effectExtent l="1587" t="0" r="0" b="0"/>
                                  <wp:docPr id="3" name="Picture 3" descr="A picture containing indoor, cat, w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4660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67" t="9277" r="2861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35819" cy="2461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D3507" id="Rectangle 21" o:spid="_x0000_s1026" style="position:absolute;margin-left:242.5pt;margin-top:38.05pt;width:229.5pt;height:42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" fillcolor="white [3212]" strokecolor="#00b050" strokeweight="1.5pt">
                <v:stroke dashstyle="1 1"/>
                <v:textbox>
                  <w:txbxContent>
                    <w:p w14:paraId="7E569DBA" w14:textId="4CCEF91E" w:rsidR="00EE7979" w:rsidRPr="009E08AD" w:rsidRDefault="008F430E" w:rsidP="00EE797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E08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Sorting </w:t>
                      </w:r>
                      <w:r w:rsidR="009E08AD" w:rsidRPr="009E08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letters </w:t>
                      </w:r>
                      <w:r w:rsidRPr="009E08AD">
                        <w:rPr>
                          <w:rFonts w:ascii="Comic Sans MS" w:hAnsi="Comic Sans MS"/>
                          <w:sz w:val="24"/>
                          <w:szCs w:val="24"/>
                        </w:rPr>
                        <w:t>during center time</w:t>
                      </w:r>
                      <w:r w:rsidR="003D4406" w:rsidRPr="009E08AD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14:paraId="5BEDEF84" w14:textId="43FB360B" w:rsidR="00651936" w:rsidRDefault="008F430E" w:rsidP="00EE797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552628" wp14:editId="1BF6CC7B">
                            <wp:extent cx="2261158" cy="2072900"/>
                            <wp:effectExtent l="0" t="1270" r="5080" b="5080"/>
                            <wp:docPr id="1" name="Picture 1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4687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99" t="8335" r="23293" b="1134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70962" cy="2081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A7A09" w14:textId="594F83A5" w:rsidR="00651936" w:rsidRPr="009E08AD" w:rsidRDefault="009E08AD" w:rsidP="00EE7979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</w:pPr>
                      <w:r w:rsidRPr="009E08A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Big Bad Little Red Puppet Show</w:t>
                      </w:r>
                      <w:r w:rsidR="00651936" w:rsidRPr="009E08AD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>!</w:t>
                      </w:r>
                    </w:p>
                    <w:p w14:paraId="39FA139C" w14:textId="2AB1A829" w:rsidR="00A56E0E" w:rsidRDefault="009E08AD" w:rsidP="00EE797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C8CF25A" wp14:editId="43C61282">
                            <wp:extent cx="2235417" cy="2460625"/>
                            <wp:effectExtent l="1587" t="0" r="0" b="0"/>
                            <wp:docPr id="3" name="Picture 3" descr="A picture containing indoor, cat, w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4660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67" t="9277" r="2861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35819" cy="24610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1A57A8F" wp14:editId="345B7DD7">
                <wp:simplePos x="0" y="0"/>
                <wp:positionH relativeFrom="margin">
                  <wp:posOffset>-581025</wp:posOffset>
                </wp:positionH>
                <wp:positionV relativeFrom="page">
                  <wp:posOffset>781050</wp:posOffset>
                </wp:positionV>
                <wp:extent cx="7010400" cy="8790305"/>
                <wp:effectExtent l="0" t="0" r="19050" b="10795"/>
                <wp:wrapNone/>
                <wp:docPr id="456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8790305"/>
                          <a:chOff x="540" y="1260"/>
                          <a:chExt cx="11160" cy="13860"/>
                        </a:xfrm>
                      </wpg:grpSpPr>
                      <wps:wsp>
                        <wps:cNvPr id="45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1B26E" id="Group 300" o:spid="_x0000_s1026" style="position:absolute;margin-left:-45.75pt;margin-top:61.5pt;width:552pt;height:692.15pt;z-index:-251658240;mso-position-horizontal-relative:margin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">
                <v:rect id="Rectangle 295" o:spid="_x0000_s1027" style="position:absolute;left:540;top:1440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GAMYA&#10;AADcAAAADwAAAGRycy9kb3ducmV2LnhtbESPQWvCQBSE70L/w/IKvemmRa1GN6GIgoceatqLt0f2&#10;mcRm34bsqtv8+m5B6HGYmW+YdR5MK67Uu8aygudJAoK4tLrhSsHX5268AOE8ssbWMin4IQd59jBa&#10;Y6rtjQ90LXwlIoRdigpq77tUSlfWZNBNbEccvZPtDfoo+0rqHm8Rblr5kiRzabDhuFBjR5uayu/i&#10;YhS47RCWvNtMz4eP4vi+LM8+DINST4/hbQXCU/D/4Xt7rxVMZ6/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/GAMYAAADcAAAADwAAAAAAAAAAAAAAAACYAgAAZHJz&#10;L2Rvd25yZXYueG1sUEsFBgAAAAAEAAQA9QAAAIsDAAAAAA==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Fn8MA&#10;AADcAAAADwAAAGRycy9kb3ducmV2LnhtbESPQWsCMRSE7wX/Q3iCt5pVbGlXo4ha9Npti9fH5nWz&#10;NXlZNlHT/npTKPQ4zMw3zGKVnBUX6kPrWcFkXIAgrr1uuVHw/vZy/wQiRGSN1jMp+KYAq+XgboGl&#10;9ld+pUsVG5EhHEpUYGLsSilDbchhGPuOOHufvncYs+wbqXu8ZrizcloUj9Jhy3nBYEcbQ/WpOjsF&#10;+8l2133Jnwr3NtL5w6TaHpNSo2Faz0FESvE//Nc+aAWzh2f4PZ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8Fn8MAAADcAAAADwAAAAAAAAAAAAAAAACYAgAAZHJzL2Rv&#10;d25yZXYueG1sUEsFBgAAAAAEAAQA9QAAAIgDAAAAAA==&#10;" stroked="f">
                  <v:textbox inset="0,0,0,0"/>
                </v:rect>
                <w10:wrap anchorx="margin" anchory="page"/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F77C4B" wp14:editId="15682543">
                <wp:simplePos x="0" y="0"/>
                <wp:positionH relativeFrom="column">
                  <wp:posOffset>5012690</wp:posOffset>
                </wp:positionH>
                <wp:positionV relativeFrom="paragraph">
                  <wp:posOffset>-371475</wp:posOffset>
                </wp:positionV>
                <wp:extent cx="1569085" cy="326390"/>
                <wp:effectExtent l="0" t="0" r="12065" b="1651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1921" w14:textId="4F913EDD" w:rsidR="005F5BEC" w:rsidRPr="009E0859" w:rsidRDefault="00BD317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Oct. 1</w:t>
                            </w:r>
                            <w:r w:rsidR="008F430E">
                              <w:rPr>
                                <w:b/>
                                <w:color w:val="000000" w:themeColor="text1"/>
                              </w:rPr>
                              <w:t>8, 2019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77C4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394.7pt;margin-top:-29.25pt;width:123.55pt;height:25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" strokecolor="white [3212]">
                <v:textbox>
                  <w:txbxContent>
                    <w:p w14:paraId="26B91921" w14:textId="4F913EDD" w:rsidR="005F5BEC" w:rsidRPr="009E0859" w:rsidRDefault="00BD317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Oct. 1</w:t>
                      </w:r>
                      <w:r w:rsidR="008F430E">
                        <w:rPr>
                          <w:b/>
                          <w:color w:val="000000" w:themeColor="text1"/>
                        </w:rPr>
                        <w:t>8, 2019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A30EA" wp14:editId="1FE355FB">
                <wp:simplePos x="0" y="0"/>
                <wp:positionH relativeFrom="page">
                  <wp:posOffset>3743325</wp:posOffset>
                </wp:positionH>
                <wp:positionV relativeFrom="page">
                  <wp:posOffset>469265</wp:posOffset>
                </wp:positionV>
                <wp:extent cx="1993265" cy="759460"/>
                <wp:effectExtent l="0" t="0" r="26035" b="21590"/>
                <wp:wrapNone/>
                <wp:docPr id="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265" cy="759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8484B" id="Rectangle 284" o:spid="_x0000_s1026" style="position:absolute;margin-left:294.75pt;margin-top:36.95pt;width:156.95pt;height:59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" fillcolor="white [3212]" strokecolor="red" strokeweight="1.75pt">
                <v:textbox inset="0,0,0,0"/>
                <w10:wrap anchorx="page" anchory="pag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630E8" wp14:editId="3E6F335C">
                <wp:simplePos x="0" y="0"/>
                <wp:positionH relativeFrom="page">
                  <wp:posOffset>3639185</wp:posOffset>
                </wp:positionH>
                <wp:positionV relativeFrom="page">
                  <wp:posOffset>590550</wp:posOffset>
                </wp:positionV>
                <wp:extent cx="2097405" cy="638175"/>
                <wp:effectExtent l="0" t="0" r="17145" b="9525"/>
                <wp:wrapNone/>
                <wp:docPr id="46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D3B16" w14:textId="77777777" w:rsidR="005F5BEC" w:rsidRPr="009E0859" w:rsidRDefault="005F5BEC" w:rsidP="0013056E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color w:val="0070C0"/>
                              </w:rPr>
                            </w:pPr>
                            <w:r w:rsidRPr="009E0859">
                              <w:rPr>
                                <w:rFonts w:ascii="Kristen ITC" w:hAnsi="Kristen ITC"/>
                                <w:color w:val="0070C0"/>
                              </w:rPr>
                              <w:t>Pre-K News</w:t>
                            </w:r>
                          </w:p>
                          <w:p w14:paraId="4440870B" w14:textId="5DD891C1" w:rsidR="005F5BEC" w:rsidRPr="009E0859" w:rsidRDefault="005F5BEC" w:rsidP="0013056E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color w:val="0070C0"/>
                              </w:rPr>
                            </w:pPr>
                            <w:r w:rsidRPr="009E0859">
                              <w:rPr>
                                <w:rFonts w:ascii="Kristen ITC" w:hAnsi="Kristen ITC"/>
                                <w:color w:val="0070C0"/>
                              </w:rPr>
                              <w:t xml:space="preserve">Ms. Meredith </w:t>
                            </w:r>
                          </w:p>
                          <w:p w14:paraId="7A8998D8" w14:textId="77777777" w:rsidR="005F5BEC" w:rsidRPr="009E0859" w:rsidRDefault="005F5BEC" w:rsidP="0013056E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color w:val="0070C0"/>
                              </w:rPr>
                            </w:pPr>
                            <w:r w:rsidRPr="009E0859">
                              <w:rPr>
                                <w:rFonts w:ascii="Kristen ITC" w:hAnsi="Kristen ITC"/>
                                <w:color w:val="0070C0"/>
                              </w:rPr>
                              <w:t xml:space="preserve">&amp; </w:t>
                            </w:r>
                            <w:r w:rsidR="00A70970">
                              <w:rPr>
                                <w:rFonts w:ascii="Kristen ITC" w:hAnsi="Kristen ITC"/>
                                <w:color w:val="0070C0"/>
                              </w:rPr>
                              <w:t xml:space="preserve">Miss </w:t>
                            </w:r>
                            <w:r w:rsidR="003D4406">
                              <w:rPr>
                                <w:rFonts w:ascii="Kristen ITC" w:hAnsi="Kristen ITC"/>
                                <w:color w:val="0070C0"/>
                              </w:rPr>
                              <w:t>Kelsie</w:t>
                            </w:r>
                          </w:p>
                          <w:p w14:paraId="0BB98D3C" w14:textId="77777777" w:rsidR="005F5BEC" w:rsidRDefault="005F5BE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30E8" id="Text Box 283" o:spid="_x0000_s1028" type="#_x0000_t202" style="position:absolute;margin-left:286.55pt;margin-top:46.5pt;width:165.1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" filled="f" stroked="f">
                <v:textbox inset="0,0,0,0">
                  <w:txbxContent>
                    <w:p w14:paraId="4A2D3B16" w14:textId="77777777" w:rsidR="005F5BEC" w:rsidRPr="009E0859" w:rsidRDefault="005F5BEC" w:rsidP="0013056E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color w:val="0070C0"/>
                        </w:rPr>
                      </w:pPr>
                      <w:r w:rsidRPr="009E0859">
                        <w:rPr>
                          <w:rFonts w:ascii="Kristen ITC" w:hAnsi="Kristen ITC"/>
                          <w:color w:val="0070C0"/>
                        </w:rPr>
                        <w:t>Pre-K News</w:t>
                      </w:r>
                    </w:p>
                    <w:p w14:paraId="4440870B" w14:textId="5DD891C1" w:rsidR="005F5BEC" w:rsidRPr="009E0859" w:rsidRDefault="005F5BEC" w:rsidP="0013056E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color w:val="0070C0"/>
                        </w:rPr>
                      </w:pPr>
                      <w:r w:rsidRPr="009E0859">
                        <w:rPr>
                          <w:rFonts w:ascii="Kristen ITC" w:hAnsi="Kristen ITC"/>
                          <w:color w:val="0070C0"/>
                        </w:rPr>
                        <w:t xml:space="preserve">Ms. Meredith </w:t>
                      </w:r>
                    </w:p>
                    <w:p w14:paraId="7A8998D8" w14:textId="77777777" w:rsidR="005F5BEC" w:rsidRPr="009E0859" w:rsidRDefault="005F5BEC" w:rsidP="0013056E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color w:val="0070C0"/>
                        </w:rPr>
                      </w:pPr>
                      <w:r w:rsidRPr="009E0859">
                        <w:rPr>
                          <w:rFonts w:ascii="Kristen ITC" w:hAnsi="Kristen ITC"/>
                          <w:color w:val="0070C0"/>
                        </w:rPr>
                        <w:t xml:space="preserve">&amp; </w:t>
                      </w:r>
                      <w:r w:rsidR="00A70970">
                        <w:rPr>
                          <w:rFonts w:ascii="Kristen ITC" w:hAnsi="Kristen ITC"/>
                          <w:color w:val="0070C0"/>
                        </w:rPr>
                        <w:t xml:space="preserve">Miss </w:t>
                      </w:r>
                      <w:r w:rsidR="003D4406">
                        <w:rPr>
                          <w:rFonts w:ascii="Kristen ITC" w:hAnsi="Kristen ITC"/>
                          <w:color w:val="0070C0"/>
                        </w:rPr>
                        <w:t>Kelsie</w:t>
                      </w:r>
                    </w:p>
                    <w:p w14:paraId="0BB98D3C" w14:textId="77777777" w:rsidR="005F5BEC" w:rsidRDefault="005F5BEC"/>
                  </w:txbxContent>
                </v:textbox>
                <w10:wrap anchorx="page" anchory="page"/>
              </v:shape>
            </w:pict>
          </mc:Fallback>
        </mc:AlternateContent>
      </w:r>
      <w:r w:rsidR="005F5BEC">
        <w:rPr>
          <w:noProof/>
        </w:rPr>
        <w:drawing>
          <wp:inline distT="0" distB="0" distL="0" distR="0" wp14:anchorId="4B122CA9" wp14:editId="134819E0">
            <wp:extent cx="1200150" cy="10486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30" cy="106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766C" w:rsidRPr="00AE766C">
        <w:t xml:space="preserve"> </w:t>
      </w:r>
    </w:p>
    <w:p w14:paraId="23D168F2" w14:textId="06D36C35" w:rsidR="0013056E" w:rsidRDefault="009E08AD" w:rsidP="005F5BEC">
      <w:pPr>
        <w:spacing w:after="0" w:line="240" w:lineRule="auto"/>
        <w:rPr>
          <w:sz w:val="32"/>
          <w:szCs w:val="32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156EFB" wp14:editId="2F8DDAFE">
                <wp:simplePos x="0" y="0"/>
                <wp:positionH relativeFrom="column">
                  <wp:posOffset>-429632</wp:posOffset>
                </wp:positionH>
                <wp:positionV relativeFrom="paragraph">
                  <wp:posOffset>263645</wp:posOffset>
                </wp:positionV>
                <wp:extent cx="3314700" cy="7166754"/>
                <wp:effectExtent l="19050" t="19050" r="19050" b="15240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71667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ap="rnd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79792" w14:textId="77777777" w:rsidR="003D4406" w:rsidRPr="003D4406" w:rsidRDefault="00BD317B" w:rsidP="00816106">
                            <w:pPr>
                              <w:ind w:firstLine="7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We’ve had 2 short weeks but have accomplished a lot!</w:t>
                            </w:r>
                          </w:p>
                          <w:p w14:paraId="1CFE7D4E" w14:textId="6286894A" w:rsidR="00BD317B" w:rsidRDefault="00BD317B" w:rsidP="00816106">
                            <w:pPr>
                              <w:ind w:firstLine="7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Last week was Georgia Pre-K week! We are thankful for 2</w:t>
                            </w:r>
                            <w:r w:rsid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years of Georgia Pre-K. We had several special visitors come to our class to read and share stories. Dr. Barker (our superintendent), Mrs. Beth Barnett (our school board memb</w:t>
                            </w:r>
                            <w:r w:rsidR="0065193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er rep.), Officer Adam</w:t>
                            </w:r>
                            <w:r w:rsidR="0032516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(our school SRO)</w:t>
                            </w:r>
                            <w:r w:rsidR="0065193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and Dr. Tarleton (our Vice Principal). We practiced our letter recognition and letter sounds </w:t>
                            </w:r>
                            <w:r w:rsid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and re-told stories with puppets and props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during large group</w:t>
                            </w:r>
                            <w:r w:rsidR="009E08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We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played </w:t>
                            </w:r>
                            <w:r w:rsid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counting and patterning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games during small group.</w:t>
                            </w:r>
                          </w:p>
                          <w:p w14:paraId="6A19D4D4" w14:textId="3A07A558" w:rsidR="00931462" w:rsidRDefault="00BD317B" w:rsidP="00816106">
                            <w:pPr>
                              <w:ind w:firstLine="7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This week we have</w:t>
                            </w:r>
                            <w:r w:rsidRPr="00BD317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been doing so much writing practice. We are using paper and pencil, dry erase markers, name cards, </w:t>
                            </w:r>
                            <w:r w:rsidR="009E08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Pr="00BD317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sand trays. The children are doing great!!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101A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are working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more with shape</w:t>
                            </w:r>
                            <w:r w:rsidR="009E08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s,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516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playing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listening games, </w:t>
                            </w:r>
                            <w:r w:rsidR="0032516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painting leaves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and </w:t>
                            </w:r>
                            <w:r w:rsidR="0032516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making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glitter art</w:t>
                            </w:r>
                            <w:r w:rsid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farm pictures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0478B9B2" w14:textId="3B37E125" w:rsidR="008F430E" w:rsidRDefault="008F430E" w:rsidP="00816106">
                            <w:pPr>
                              <w:ind w:firstLine="7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really enjoyed the visitors on career day and the touch-a-truck activity. </w:t>
                            </w:r>
                            <w:r w:rsidRP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Thank you to </w:t>
                            </w:r>
                            <w:r w:rsidRP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="009E08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 w:rsidRP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s. Hightower</w:t>
                            </w:r>
                            <w:r w:rsidR="009E08A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F430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(Hailynn’s mom) and Mrs. Adams (Allie’s mom).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C06AB65" w14:textId="77777777" w:rsidR="00F101A0" w:rsidRPr="003D4406" w:rsidRDefault="00F101A0" w:rsidP="00816106">
                            <w:pPr>
                              <w:ind w:firstLine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The next few weeks of October will be filled with learning activities centered around fall and Halloween.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56EFB" id="Rectangle 18" o:spid="_x0000_s1029" style="position:absolute;margin-left:-33.85pt;margin-top:20.75pt;width:261pt;height:56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" fillcolor="white [3212]" strokecolor="#0070c0" strokeweight="3pt">
                <v:stroke dashstyle="1 1" endcap="round"/>
                <v:textbox>
                  <w:txbxContent>
                    <w:p w14:paraId="0E779792" w14:textId="77777777" w:rsidR="003D4406" w:rsidRPr="003D4406" w:rsidRDefault="00BD317B" w:rsidP="00816106">
                      <w:pPr>
                        <w:ind w:firstLine="7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We’ve had 2 short weeks but have accomplished a lot!</w:t>
                      </w:r>
                    </w:p>
                    <w:p w14:paraId="1CFE7D4E" w14:textId="6286894A" w:rsidR="00BD317B" w:rsidRDefault="00BD317B" w:rsidP="00816106">
                      <w:pPr>
                        <w:ind w:firstLine="7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Last week was Georgia Pre-K week! We are thankful for 2</w:t>
                      </w:r>
                      <w:r w:rsidR="008F430E">
                        <w:rPr>
                          <w:color w:val="000000" w:themeColor="text1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years of Georgia Pre-K. We had several special visitors come to our class to read and share stories. Dr. Barker (our superintendent), Mrs. Beth Barnett (our school board memb</w:t>
                      </w:r>
                      <w:r w:rsidR="00651936">
                        <w:rPr>
                          <w:color w:val="000000" w:themeColor="text1"/>
                          <w:sz w:val="26"/>
                          <w:szCs w:val="26"/>
                        </w:rPr>
                        <w:t>er rep.), Officer Adam</w:t>
                      </w:r>
                      <w:r w:rsidR="00325165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(our school SRO)</w:t>
                      </w:r>
                      <w:r w:rsidR="00651936">
                        <w:rPr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="008F430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and Dr. Tarleton (our Vice Principal). We practiced our letter recognition and letter sounds </w:t>
                      </w:r>
                      <w:r w:rsidR="008F430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and re-told stories with puppets and props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during large group</w:t>
                      </w:r>
                      <w:r w:rsidR="009E08AD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We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played </w:t>
                      </w:r>
                      <w:r w:rsidR="008F430E">
                        <w:rPr>
                          <w:color w:val="000000" w:themeColor="text1"/>
                          <w:sz w:val="26"/>
                          <w:szCs w:val="26"/>
                        </w:rPr>
                        <w:t>counting and patterning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games during small group.</w:t>
                      </w:r>
                    </w:p>
                    <w:p w14:paraId="6A19D4D4" w14:textId="3A07A558" w:rsidR="00931462" w:rsidRDefault="00BD317B" w:rsidP="00816106">
                      <w:pPr>
                        <w:ind w:firstLine="7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This week we have</w:t>
                      </w:r>
                      <w:r w:rsidRPr="00BD317B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been doing so much writing practice. We are using paper and pencil, dry erase markers, name cards, </w:t>
                      </w:r>
                      <w:r w:rsidR="009E08AD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and </w:t>
                      </w:r>
                      <w:r w:rsidRPr="00BD317B">
                        <w:rPr>
                          <w:color w:val="000000" w:themeColor="text1"/>
                          <w:sz w:val="26"/>
                          <w:szCs w:val="26"/>
                        </w:rPr>
                        <w:t>sand trays. The children are doing great!!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F101A0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We are working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more with shape</w:t>
                      </w:r>
                      <w:r w:rsidR="009E08AD">
                        <w:rPr>
                          <w:color w:val="000000" w:themeColor="text1"/>
                          <w:sz w:val="26"/>
                          <w:szCs w:val="26"/>
                        </w:rPr>
                        <w:t>s,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25165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playing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listening games, </w:t>
                      </w:r>
                      <w:r w:rsidR="00325165">
                        <w:rPr>
                          <w:color w:val="000000" w:themeColor="text1"/>
                          <w:sz w:val="26"/>
                          <w:szCs w:val="26"/>
                        </w:rPr>
                        <w:t>painting leaves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, and </w:t>
                      </w:r>
                      <w:r w:rsidR="00325165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making 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glitter art</w:t>
                      </w:r>
                      <w:r w:rsidR="008F430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and farm pictures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0478B9B2" w14:textId="3B37E125" w:rsidR="008F430E" w:rsidRDefault="008F430E" w:rsidP="00816106">
                      <w:pPr>
                        <w:ind w:firstLine="7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8F430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We really enjoyed the visitors on career day and the touch-a-truck activity. </w:t>
                      </w:r>
                      <w:r w:rsidRPr="008F430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Thank you to </w:t>
                      </w:r>
                      <w:r w:rsidRPr="008F430E">
                        <w:rPr>
                          <w:color w:val="000000" w:themeColor="text1"/>
                          <w:sz w:val="26"/>
                          <w:szCs w:val="26"/>
                        </w:rPr>
                        <w:t>M</w:t>
                      </w:r>
                      <w:r w:rsidR="009E08AD">
                        <w:rPr>
                          <w:color w:val="000000" w:themeColor="text1"/>
                          <w:sz w:val="26"/>
                          <w:szCs w:val="26"/>
                        </w:rPr>
                        <w:t>r</w:t>
                      </w:r>
                      <w:bookmarkStart w:id="1" w:name="_GoBack"/>
                      <w:bookmarkEnd w:id="1"/>
                      <w:r w:rsidRPr="008F430E">
                        <w:rPr>
                          <w:color w:val="000000" w:themeColor="text1"/>
                          <w:sz w:val="26"/>
                          <w:szCs w:val="26"/>
                        </w:rPr>
                        <w:t>s. Hightower</w:t>
                      </w:r>
                      <w:r w:rsidR="009E08AD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8F430E">
                        <w:rPr>
                          <w:color w:val="000000" w:themeColor="text1"/>
                          <w:sz w:val="26"/>
                          <w:szCs w:val="26"/>
                        </w:rPr>
                        <w:t>(Hailynn’s mom) and Mrs. Adams (Allie’s mom).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C06AB65" w14:textId="77777777" w:rsidR="00F101A0" w:rsidRPr="003D4406" w:rsidRDefault="00F101A0" w:rsidP="00816106">
                      <w:pPr>
                        <w:ind w:firstLine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The next few weeks of October will be filled with learning activities centered around fall and Halloween.</w:t>
                      </w:r>
                    </w:p>
                  </w:txbxContent>
                </v:textbox>
              </v:rect>
            </w:pict>
          </mc:Fallback>
        </mc:AlternateContent>
      </w:r>
    </w:p>
    <w:p w14:paraId="33B3C024" w14:textId="77777777" w:rsidR="0013056E" w:rsidRDefault="0013056E" w:rsidP="00914359">
      <w:pPr>
        <w:spacing w:after="0" w:line="240" w:lineRule="auto"/>
        <w:jc w:val="center"/>
        <w:rPr>
          <w:sz w:val="32"/>
          <w:szCs w:val="32"/>
        </w:rPr>
      </w:pPr>
    </w:p>
    <w:p w14:paraId="11DEEFB6" w14:textId="77777777" w:rsidR="0013056E" w:rsidRDefault="0013056E" w:rsidP="0013056E">
      <w:pPr>
        <w:spacing w:after="0" w:line="240" w:lineRule="auto"/>
        <w:rPr>
          <w:sz w:val="40"/>
        </w:rPr>
      </w:pPr>
    </w:p>
    <w:p w14:paraId="309EC94C" w14:textId="77777777" w:rsidR="00CB462E" w:rsidRPr="0013056E" w:rsidRDefault="00CB462E" w:rsidP="0013056E">
      <w:pPr>
        <w:spacing w:after="0" w:line="240" w:lineRule="auto"/>
        <w:rPr>
          <w:sz w:val="36"/>
        </w:rPr>
      </w:pPr>
    </w:p>
    <w:p w14:paraId="569D3A94" w14:textId="77777777" w:rsidR="005C3621" w:rsidRPr="00914359" w:rsidRDefault="00F101A0" w:rsidP="0013056E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24B035" wp14:editId="57F2E749">
                <wp:simplePos x="0" y="0"/>
                <wp:positionH relativeFrom="column">
                  <wp:posOffset>3019425</wp:posOffset>
                </wp:positionH>
                <wp:positionV relativeFrom="paragraph">
                  <wp:posOffset>3974884</wp:posOffset>
                </wp:positionV>
                <wp:extent cx="3206115" cy="2409825"/>
                <wp:effectExtent l="0" t="0" r="13335" b="28575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115" cy="2409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6415D" w14:textId="77777777" w:rsidR="005F5BEC" w:rsidRPr="00E9107E" w:rsidRDefault="00263C22" w:rsidP="00A56E0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9107E">
                              <w:rPr>
                                <w:b/>
                                <w:i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Don’t Forget</w:t>
                            </w:r>
                          </w:p>
                          <w:p w14:paraId="680638FE" w14:textId="440B1BCC" w:rsidR="00E9107E" w:rsidRPr="00651936" w:rsidRDefault="00F101A0" w:rsidP="00E910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Oct. 2</w:t>
                            </w:r>
                            <w:r w:rsidR="008F430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4</w:t>
                            </w: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Family Fun Night</w:t>
                            </w:r>
                          </w:p>
                          <w:p w14:paraId="51C5488F" w14:textId="77777777" w:rsidR="00F101A0" w:rsidRPr="00651936" w:rsidRDefault="00F101A0" w:rsidP="00E910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Come to school dressed in your Halloween costume and trick-or-treat with the teachers!</w:t>
                            </w:r>
                          </w:p>
                          <w:p w14:paraId="187D648D" w14:textId="793631A7" w:rsidR="00651936" w:rsidRPr="00651936" w:rsidRDefault="00651936" w:rsidP="00E910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5:30-6:00</w:t>
                            </w:r>
                            <w:r w:rsidR="003251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Chick-fil-A dinner (pre-orders)</w:t>
                            </w:r>
                            <w:r w:rsidR="003251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D873D75" w14:textId="77777777" w:rsidR="00651936" w:rsidRPr="00651936" w:rsidRDefault="00651936" w:rsidP="00E910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6:00-7:00</w:t>
                            </w:r>
                            <w:r w:rsidR="0032516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Pr="0065193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Trick-or-Treat</w:t>
                            </w:r>
                          </w:p>
                          <w:p w14:paraId="684D68E0" w14:textId="7DA79744" w:rsidR="00651936" w:rsidRPr="008F430E" w:rsidRDefault="008F430E" w:rsidP="00E9107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F430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Please send 2 large bags of candy</w:t>
                            </w:r>
                            <w:r w:rsidRPr="008F430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support this event!</w:t>
                            </w:r>
                          </w:p>
                          <w:p w14:paraId="7CBD3C21" w14:textId="77777777" w:rsidR="00E9107E" w:rsidRPr="00727663" w:rsidRDefault="009E08AD" w:rsidP="00E910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E9107E" w:rsidRPr="00727663">
                                <w:rPr>
                                  <w:rStyle w:val="Hyperlink"/>
                                  <w:rFonts w:cstheme="minorHAnsi"/>
                                  <w:i/>
                                  <w:sz w:val="28"/>
                                  <w:szCs w:val="28"/>
                                  <w:u w:val="none"/>
                                </w:rPr>
                                <w:t>www.asesprek.weebly.com</w:t>
                              </w:r>
                            </w:hyperlink>
                          </w:p>
                          <w:p w14:paraId="02B8A744" w14:textId="77777777" w:rsidR="00E9107E" w:rsidRPr="00F46097" w:rsidRDefault="00F101A0" w:rsidP="00E910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meredith.armistead</w:t>
                            </w:r>
                            <w:r w:rsidR="00E9107E" w:rsidRPr="00F46097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@cowetaschools.net</w:t>
                            </w:r>
                          </w:p>
                          <w:p w14:paraId="00F59720" w14:textId="77777777" w:rsidR="00E9107E" w:rsidRPr="00A56E0E" w:rsidRDefault="00E9107E" w:rsidP="00E910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8B35BAD" w14:textId="77777777" w:rsidR="001A0EE7" w:rsidRPr="004D38D6" w:rsidRDefault="001A0EE7" w:rsidP="00EE7979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3D0DD66" w14:textId="77777777" w:rsidR="001C6F24" w:rsidRPr="004D38D6" w:rsidRDefault="001C6F24" w:rsidP="00EE7979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B035" id="Rectangle 19" o:spid="_x0000_s1030" style="position:absolute;margin-left:237.75pt;margin-top:313pt;width:252.45pt;height:18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" fillcolor="white [3212]" strokecolor="red" strokeweight="1.25pt">
                <v:stroke dashstyle="dashDot"/>
                <v:textbox>
                  <w:txbxContent>
                    <w:p w14:paraId="0106415D" w14:textId="77777777" w:rsidR="005F5BEC" w:rsidRPr="00E9107E" w:rsidRDefault="00263C22" w:rsidP="00A56E0E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E9107E">
                        <w:rPr>
                          <w:b/>
                          <w:i/>
                          <w:color w:val="0070C0"/>
                          <w:sz w:val="32"/>
                          <w:szCs w:val="32"/>
                          <w:u w:val="single"/>
                        </w:rPr>
                        <w:t>Don’t Forget</w:t>
                      </w:r>
                    </w:p>
                    <w:p w14:paraId="680638FE" w14:textId="440B1BCC" w:rsidR="00E9107E" w:rsidRPr="00651936" w:rsidRDefault="00F101A0" w:rsidP="00E9107E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51936">
                        <w:rPr>
                          <w:rFonts w:cstheme="minorHAnsi"/>
                          <w:sz w:val="24"/>
                          <w:szCs w:val="24"/>
                        </w:rPr>
                        <w:t>Oct. 2</w:t>
                      </w:r>
                      <w:r w:rsidR="008F430E">
                        <w:rPr>
                          <w:rFonts w:cstheme="minorHAnsi"/>
                          <w:sz w:val="24"/>
                          <w:szCs w:val="24"/>
                        </w:rPr>
                        <w:t>4</w:t>
                      </w:r>
                      <w:r w:rsidRPr="00651936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51936">
                        <w:rPr>
                          <w:rFonts w:cstheme="minorHAnsi"/>
                          <w:sz w:val="24"/>
                          <w:szCs w:val="24"/>
                        </w:rPr>
                        <w:t xml:space="preserve"> Family Fun Night</w:t>
                      </w:r>
                    </w:p>
                    <w:p w14:paraId="51C5488F" w14:textId="77777777" w:rsidR="00F101A0" w:rsidRPr="00651936" w:rsidRDefault="00F101A0" w:rsidP="00E9107E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51936">
                        <w:rPr>
                          <w:rFonts w:cstheme="minorHAnsi"/>
                          <w:sz w:val="24"/>
                          <w:szCs w:val="24"/>
                        </w:rPr>
                        <w:t>Come to school dressed in your Halloween costume and trick-or-treat with the teachers!</w:t>
                      </w:r>
                    </w:p>
                    <w:p w14:paraId="187D648D" w14:textId="793631A7" w:rsidR="00651936" w:rsidRPr="00651936" w:rsidRDefault="00651936" w:rsidP="00E9107E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51936">
                        <w:rPr>
                          <w:rFonts w:cstheme="minorHAnsi"/>
                          <w:sz w:val="24"/>
                          <w:szCs w:val="24"/>
                        </w:rPr>
                        <w:t>5:30-6:00</w:t>
                      </w:r>
                      <w:r w:rsidR="00325165">
                        <w:rPr>
                          <w:rFonts w:cstheme="minorHAnsi"/>
                          <w:sz w:val="24"/>
                          <w:szCs w:val="24"/>
                        </w:rPr>
                        <w:t>p</w:t>
                      </w:r>
                      <w:r w:rsidRPr="00651936">
                        <w:rPr>
                          <w:rFonts w:cstheme="minorHAnsi"/>
                          <w:sz w:val="24"/>
                          <w:szCs w:val="24"/>
                        </w:rPr>
                        <w:t xml:space="preserve"> Chick-fil-A dinner (pre-orders)</w:t>
                      </w:r>
                      <w:r w:rsidR="00325165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D873D75" w14:textId="77777777" w:rsidR="00651936" w:rsidRPr="00651936" w:rsidRDefault="00651936" w:rsidP="00E9107E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51936">
                        <w:rPr>
                          <w:rFonts w:cstheme="minorHAnsi"/>
                          <w:sz w:val="24"/>
                          <w:szCs w:val="24"/>
                        </w:rPr>
                        <w:t>6:00-7:00</w:t>
                      </w:r>
                      <w:r w:rsidR="00325165">
                        <w:rPr>
                          <w:rFonts w:cstheme="minorHAnsi"/>
                          <w:sz w:val="24"/>
                          <w:szCs w:val="24"/>
                        </w:rPr>
                        <w:t>p</w:t>
                      </w:r>
                      <w:r w:rsidRPr="00651936">
                        <w:rPr>
                          <w:rFonts w:cstheme="minorHAnsi"/>
                          <w:sz w:val="24"/>
                          <w:szCs w:val="24"/>
                        </w:rPr>
                        <w:t xml:space="preserve"> Trick-or-Treat</w:t>
                      </w:r>
                    </w:p>
                    <w:p w14:paraId="684D68E0" w14:textId="7DA79744" w:rsidR="00651936" w:rsidRPr="008F430E" w:rsidRDefault="008F430E" w:rsidP="00E9107E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F430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Please send 2 large bags of candy</w:t>
                      </w:r>
                      <w:r w:rsidRPr="008F430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support this event!</w:t>
                      </w:r>
                    </w:p>
                    <w:p w14:paraId="7CBD3C21" w14:textId="77777777" w:rsidR="00E9107E" w:rsidRPr="00727663" w:rsidRDefault="009E08AD" w:rsidP="00E9107E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hyperlink r:id="rId9" w:history="1">
                        <w:r w:rsidR="00E9107E" w:rsidRPr="00727663">
                          <w:rPr>
                            <w:rStyle w:val="Hyperlink"/>
                            <w:rFonts w:cstheme="minorHAnsi"/>
                            <w:i/>
                            <w:sz w:val="28"/>
                            <w:szCs w:val="28"/>
                            <w:u w:val="none"/>
                          </w:rPr>
                          <w:t>www.asesprek.weebly.com</w:t>
                        </w:r>
                      </w:hyperlink>
                    </w:p>
                    <w:p w14:paraId="02B8A744" w14:textId="77777777" w:rsidR="00E9107E" w:rsidRPr="00F46097" w:rsidRDefault="00F101A0" w:rsidP="00E9107E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meredith.armistead</w:t>
                      </w:r>
                      <w:r w:rsidR="00E9107E" w:rsidRPr="00F46097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@cowetaschools.net</w:t>
                      </w:r>
                    </w:p>
                    <w:p w14:paraId="00F59720" w14:textId="77777777" w:rsidR="00E9107E" w:rsidRPr="00A56E0E" w:rsidRDefault="00E9107E" w:rsidP="00E9107E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14:paraId="68B35BAD" w14:textId="77777777" w:rsidR="001A0EE7" w:rsidRPr="004D38D6" w:rsidRDefault="001A0EE7" w:rsidP="00EE7979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3D0DD66" w14:textId="77777777" w:rsidR="001C6F24" w:rsidRPr="004D38D6" w:rsidRDefault="001C6F24" w:rsidP="00EE7979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3456">
        <w:rPr>
          <w:sz w:val="32"/>
          <w:szCs w:val="32"/>
        </w:rPr>
        <w:t>t ch</w:t>
      </w:r>
    </w:p>
    <w:sectPr w:rsidR="005C3621" w:rsidRPr="00914359" w:rsidSect="005A76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1A57A8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meredith\AppData\Local\Microsoft\Windows\Temporary Internet Files\Content.IE5\CSQL158X\MC900423169[1].wmf" style="width:2in;height:2in;visibility:visible;mso-wrap-style:square" o:bullet="t">
        <v:imagedata r:id="rId1" o:title="MC900423169[1]"/>
      </v:shape>
    </w:pict>
  </w:numPicBullet>
  <w:abstractNum w:abstractNumId="0" w15:restartNumberingAfterBreak="0">
    <w:nsid w:val="112907FE"/>
    <w:multiLevelType w:val="hybridMultilevel"/>
    <w:tmpl w:val="7D6AC0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8804C6"/>
    <w:multiLevelType w:val="hybridMultilevel"/>
    <w:tmpl w:val="871CE638"/>
    <w:lvl w:ilvl="0" w:tplc="85D4B1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28BD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ED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C26E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6CA0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0DA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816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091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10FE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4A65E4E"/>
    <w:multiLevelType w:val="hybridMultilevel"/>
    <w:tmpl w:val="44F4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15EA6"/>
    <w:multiLevelType w:val="hybridMultilevel"/>
    <w:tmpl w:val="C3B8E296"/>
    <w:lvl w:ilvl="0" w:tplc="04090001">
      <w:start w:val="1"/>
      <w:numFmt w:val="bullet"/>
      <w:lvlText w:val=""/>
      <w:lvlJc w:val="left"/>
      <w:pPr>
        <w:ind w:left="1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8A"/>
    <w:rsid w:val="00024E6C"/>
    <w:rsid w:val="0005252B"/>
    <w:rsid w:val="00095504"/>
    <w:rsid w:val="000B02FC"/>
    <w:rsid w:val="000D7E0F"/>
    <w:rsid w:val="000F1C00"/>
    <w:rsid w:val="00102752"/>
    <w:rsid w:val="00127BD9"/>
    <w:rsid w:val="0013056E"/>
    <w:rsid w:val="001834B7"/>
    <w:rsid w:val="001A0EE7"/>
    <w:rsid w:val="001C6F24"/>
    <w:rsid w:val="002202B7"/>
    <w:rsid w:val="00254A4D"/>
    <w:rsid w:val="00263C22"/>
    <w:rsid w:val="002C494A"/>
    <w:rsid w:val="002D25DD"/>
    <w:rsid w:val="0032198A"/>
    <w:rsid w:val="00325165"/>
    <w:rsid w:val="003D4406"/>
    <w:rsid w:val="004318BB"/>
    <w:rsid w:val="00455D19"/>
    <w:rsid w:val="004D38D6"/>
    <w:rsid w:val="0050423A"/>
    <w:rsid w:val="00523456"/>
    <w:rsid w:val="005467E0"/>
    <w:rsid w:val="005A762F"/>
    <w:rsid w:val="005C3621"/>
    <w:rsid w:val="005F066D"/>
    <w:rsid w:val="005F5BEC"/>
    <w:rsid w:val="00645E41"/>
    <w:rsid w:val="00651936"/>
    <w:rsid w:val="006661ED"/>
    <w:rsid w:val="006750AA"/>
    <w:rsid w:val="0067592B"/>
    <w:rsid w:val="006834DB"/>
    <w:rsid w:val="0069120F"/>
    <w:rsid w:val="006A4800"/>
    <w:rsid w:val="0070769F"/>
    <w:rsid w:val="00713BC6"/>
    <w:rsid w:val="00727663"/>
    <w:rsid w:val="007A7E1F"/>
    <w:rsid w:val="007C0AD8"/>
    <w:rsid w:val="007C6ECE"/>
    <w:rsid w:val="007D0067"/>
    <w:rsid w:val="007F4778"/>
    <w:rsid w:val="00816106"/>
    <w:rsid w:val="008232C1"/>
    <w:rsid w:val="00837A63"/>
    <w:rsid w:val="00880290"/>
    <w:rsid w:val="00897655"/>
    <w:rsid w:val="008C761A"/>
    <w:rsid w:val="008F266D"/>
    <w:rsid w:val="008F430E"/>
    <w:rsid w:val="00914359"/>
    <w:rsid w:val="00931462"/>
    <w:rsid w:val="00985F45"/>
    <w:rsid w:val="00997AE7"/>
    <w:rsid w:val="009A041A"/>
    <w:rsid w:val="009D7BC0"/>
    <w:rsid w:val="009E0859"/>
    <w:rsid w:val="009E08AD"/>
    <w:rsid w:val="00A37AA1"/>
    <w:rsid w:val="00A56E0E"/>
    <w:rsid w:val="00A70970"/>
    <w:rsid w:val="00AC1DD1"/>
    <w:rsid w:val="00AC636A"/>
    <w:rsid w:val="00AD6801"/>
    <w:rsid w:val="00AE766C"/>
    <w:rsid w:val="00B817EF"/>
    <w:rsid w:val="00BA4234"/>
    <w:rsid w:val="00BB0BA6"/>
    <w:rsid w:val="00BD317B"/>
    <w:rsid w:val="00C467F0"/>
    <w:rsid w:val="00C46FFC"/>
    <w:rsid w:val="00CB0132"/>
    <w:rsid w:val="00CB462E"/>
    <w:rsid w:val="00CE1712"/>
    <w:rsid w:val="00D378BE"/>
    <w:rsid w:val="00D84EBC"/>
    <w:rsid w:val="00E01AB4"/>
    <w:rsid w:val="00E12F52"/>
    <w:rsid w:val="00E9107E"/>
    <w:rsid w:val="00EE7979"/>
    <w:rsid w:val="00F101A0"/>
    <w:rsid w:val="00F233F6"/>
    <w:rsid w:val="00F46097"/>
    <w:rsid w:val="00F75B16"/>
    <w:rsid w:val="00FB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style="mso-width-relative:margin;mso-height-relative:margin" fillcolor="none [3212]" strokecolor="red">
      <v:fill color="none [3212]"/>
      <v:stroke dashstyle="dashDot" color="red" weight="1.25pt"/>
      <o:colormenu v:ext="edit" strokecolor="#0070c0"/>
    </o:shapedefaults>
    <o:shapelayout v:ext="edit">
      <o:idmap v:ext="edit" data="1"/>
    </o:shapelayout>
  </w:shapeDefaults>
  <w:decimalSymbol w:val="."/>
  <w:listSeparator w:val=","/>
  <w14:docId w14:val="4C470544"/>
  <w15:docId w15:val="{FA56BE64-4D02-4BAC-BDD4-6D873C8A2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A04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ToSchool">
    <w:name w:val="BackToSchool"/>
    <w:basedOn w:val="Normal"/>
    <w:rsid w:val="00914359"/>
    <w:pPr>
      <w:spacing w:after="0" w:line="680" w:lineRule="exact"/>
      <w:jc w:val="center"/>
    </w:pPr>
    <w:rPr>
      <w:rFonts w:ascii="Comic Sans MS" w:eastAsia="Times New Roman" w:hAnsi="Comic Sans MS" w:cs="Times New Roman"/>
      <w:b/>
      <w:i/>
      <w:smallCaps/>
      <w:color w:val="FFFF00"/>
      <w:spacing w:val="56"/>
      <w:sz w:val="64"/>
      <w:szCs w:val="6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3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056E"/>
    <w:pPr>
      <w:ind w:left="720"/>
      <w:contextualSpacing/>
    </w:pPr>
  </w:style>
  <w:style w:type="paragraph" w:styleId="BodyText2">
    <w:name w:val="Body Text 2"/>
    <w:basedOn w:val="Normal"/>
    <w:link w:val="BodyText2Char"/>
    <w:rsid w:val="00CB462E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CB462E"/>
    <w:rPr>
      <w:rFonts w:ascii="Verdana" w:eastAsia="Times New Roman" w:hAnsi="Verdana" w:cs="Times New Roman"/>
      <w:sz w:val="20"/>
      <w:szCs w:val="20"/>
      <w:shd w:val="clear" w:color="auto" w:fill="FFFF99"/>
    </w:rPr>
  </w:style>
  <w:style w:type="paragraph" w:styleId="BodyText">
    <w:name w:val="Body Text"/>
    <w:link w:val="BodyTextChar"/>
    <w:rsid w:val="00CB462E"/>
    <w:pPr>
      <w:spacing w:after="240" w:line="240" w:lineRule="atLeast"/>
    </w:pPr>
    <w:rPr>
      <w:rFonts w:ascii="Verdana" w:eastAsia="Times" w:hAnsi="Verdana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CB462E"/>
    <w:rPr>
      <w:rFonts w:ascii="Verdana" w:eastAsia="Times" w:hAnsi="Verdana" w:cs="Arial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378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1A0EE7"/>
    <w:pPr>
      <w:autoSpaceDE w:val="0"/>
      <w:autoSpaceDN w:val="0"/>
      <w:spacing w:after="0" w:line="240" w:lineRule="auto"/>
    </w:pPr>
    <w:rPr>
      <w:rFonts w:ascii="Engravers MT" w:eastAsiaTheme="minorHAnsi" w:hAnsi="Engravers MT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10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esprek.weebl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sesprek.weebly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12-13%20Pre%20K%20Docs\Newsletters%202012%202013\newsletter%20aug%2017th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aug 17th 2012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Meredith.corrigan</dc:creator>
  <cp:lastModifiedBy>Meredith Corrigan</cp:lastModifiedBy>
  <cp:revision>2</cp:revision>
  <cp:lastPrinted>2018-10-11T17:48:00Z</cp:lastPrinted>
  <dcterms:created xsi:type="dcterms:W3CDTF">2019-10-18T09:14:00Z</dcterms:created>
  <dcterms:modified xsi:type="dcterms:W3CDTF">2019-10-18T09:14:00Z</dcterms:modified>
</cp:coreProperties>
</file>